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58203" w14:textId="77777777" w:rsidR="007E3C5D" w:rsidRPr="007E3C5D" w:rsidRDefault="007E3C5D" w:rsidP="0006679F">
      <w:pPr>
        <w:rPr>
          <w:rFonts w:cs="Arial"/>
          <w:i w:val="0"/>
          <w:szCs w:val="24"/>
        </w:rPr>
      </w:pPr>
    </w:p>
    <w:p w14:paraId="759C979E" w14:textId="175B2443" w:rsidR="00316FDE" w:rsidRPr="00702885" w:rsidRDefault="00307280" w:rsidP="0006679F">
      <w:pPr>
        <w:rPr>
          <w:rFonts w:cs="Arial"/>
          <w:b/>
          <w:bCs/>
          <w:i w:val="0"/>
          <w:sz w:val="32"/>
          <w:szCs w:val="32"/>
        </w:rPr>
      </w:pPr>
      <w:r>
        <w:rPr>
          <w:rFonts w:cs="Arial"/>
          <w:b/>
          <w:bCs/>
          <w:i w:val="0"/>
          <w:sz w:val="32"/>
          <w:szCs w:val="32"/>
        </w:rPr>
        <w:t xml:space="preserve">Schön, dass du dich für </w:t>
      </w:r>
      <w:r w:rsidR="00A56F44">
        <w:rPr>
          <w:rFonts w:cs="Arial"/>
          <w:b/>
          <w:bCs/>
          <w:i w:val="0"/>
          <w:sz w:val="32"/>
          <w:szCs w:val="32"/>
        </w:rPr>
        <w:t>die</w:t>
      </w:r>
      <w:r>
        <w:rPr>
          <w:rFonts w:cs="Arial"/>
          <w:b/>
          <w:bCs/>
          <w:i w:val="0"/>
          <w:sz w:val="32"/>
          <w:szCs w:val="32"/>
        </w:rPr>
        <w:t xml:space="preserve"> Samariter Wallisellen interessierst</w:t>
      </w:r>
    </w:p>
    <w:p w14:paraId="13020BA5" w14:textId="77777777" w:rsidR="00702885" w:rsidRDefault="00702885" w:rsidP="0006679F">
      <w:pPr>
        <w:rPr>
          <w:rFonts w:cs="Arial"/>
          <w:i w:val="0"/>
          <w:szCs w:val="24"/>
        </w:rPr>
      </w:pPr>
    </w:p>
    <w:p w14:paraId="019B6211" w14:textId="5D203C15" w:rsidR="00702885" w:rsidRPr="00432D9D" w:rsidRDefault="00856A21" w:rsidP="0006679F">
      <w:pPr>
        <w:rPr>
          <w:rFonts w:cs="Arial"/>
          <w:i w:val="0"/>
          <w:szCs w:val="24"/>
        </w:rPr>
      </w:pPr>
      <w:r w:rsidRPr="00432D9D">
        <w:rPr>
          <w:rFonts w:cs="Arial"/>
          <w:i w:val="0"/>
          <w:szCs w:val="24"/>
        </w:rPr>
        <w:t xml:space="preserve">Du interessierst dich für Erste Hilfe und wolltest schon immer wissen, wie du im Notfall helfen kannst? </w:t>
      </w:r>
    </w:p>
    <w:p w14:paraId="7ECB079B" w14:textId="77777777" w:rsidR="00856A21" w:rsidRPr="00432D9D" w:rsidRDefault="00856A21" w:rsidP="0006679F">
      <w:pPr>
        <w:rPr>
          <w:rFonts w:cs="Arial"/>
          <w:i w:val="0"/>
          <w:szCs w:val="24"/>
        </w:rPr>
      </w:pPr>
    </w:p>
    <w:p w14:paraId="032B3C53" w14:textId="02223FCC" w:rsidR="00856A21" w:rsidRPr="00432D9D" w:rsidRDefault="00856A21" w:rsidP="00432D9D">
      <w:pPr>
        <w:jc w:val="center"/>
        <w:rPr>
          <w:rFonts w:cs="Arial"/>
          <w:b/>
          <w:bCs/>
          <w:i w:val="0"/>
          <w:szCs w:val="24"/>
        </w:rPr>
      </w:pPr>
      <w:r w:rsidRPr="00432D9D">
        <w:rPr>
          <w:rFonts w:cs="Arial"/>
          <w:b/>
          <w:bCs/>
          <w:i w:val="0"/>
          <w:szCs w:val="24"/>
        </w:rPr>
        <w:t>Dann bist du bei uns genau richtig!</w:t>
      </w:r>
    </w:p>
    <w:p w14:paraId="5E12420F" w14:textId="77777777" w:rsidR="00856A21" w:rsidRPr="00432D9D" w:rsidRDefault="00856A21" w:rsidP="0006679F">
      <w:pPr>
        <w:rPr>
          <w:rFonts w:cs="Arial"/>
          <w:i w:val="0"/>
          <w:szCs w:val="24"/>
        </w:rPr>
      </w:pPr>
    </w:p>
    <w:p w14:paraId="45846B16" w14:textId="3AB5DD9A" w:rsidR="00856A21" w:rsidRPr="00432D9D" w:rsidRDefault="00856A21" w:rsidP="0006679F">
      <w:pPr>
        <w:rPr>
          <w:rFonts w:cs="Arial"/>
          <w:i w:val="0"/>
          <w:szCs w:val="24"/>
        </w:rPr>
      </w:pPr>
      <w:r w:rsidRPr="00432D9D">
        <w:rPr>
          <w:rFonts w:cs="Arial"/>
          <w:i w:val="0"/>
          <w:szCs w:val="24"/>
        </w:rPr>
        <w:t xml:space="preserve">Wir </w:t>
      </w:r>
      <w:r w:rsidR="00432D9D">
        <w:rPr>
          <w:rFonts w:cs="Arial"/>
          <w:i w:val="0"/>
          <w:szCs w:val="24"/>
        </w:rPr>
        <w:t>bilden</w:t>
      </w:r>
      <w:r w:rsidRPr="00432D9D">
        <w:rPr>
          <w:rFonts w:cs="Arial"/>
          <w:i w:val="0"/>
          <w:szCs w:val="24"/>
        </w:rPr>
        <w:t xml:space="preserve"> uns an monatlichen Übungen zu diversen Erste-Hilfe-Themen weiter. Dabei kommt auch die Geselligkeit nicht zu kurz. Dreimal im Jahr führen wir eine Blutspendeaktion durch und freuen uns auch hier über jede helfende Hand. </w:t>
      </w:r>
    </w:p>
    <w:p w14:paraId="411F167C" w14:textId="77777777" w:rsidR="00856A21" w:rsidRPr="00432D9D" w:rsidRDefault="00856A21" w:rsidP="0006679F">
      <w:pPr>
        <w:rPr>
          <w:rFonts w:cs="Arial"/>
          <w:i w:val="0"/>
          <w:szCs w:val="24"/>
        </w:rPr>
      </w:pPr>
    </w:p>
    <w:p w14:paraId="1BAB93A2" w14:textId="0F688866" w:rsidR="00856A21" w:rsidRPr="00432D9D" w:rsidRDefault="00856A21" w:rsidP="0006679F">
      <w:pPr>
        <w:rPr>
          <w:rFonts w:cs="Arial"/>
          <w:i w:val="0"/>
          <w:szCs w:val="24"/>
        </w:rPr>
      </w:pPr>
      <w:r w:rsidRPr="00432D9D">
        <w:rPr>
          <w:rFonts w:cs="Arial"/>
          <w:i w:val="0"/>
          <w:szCs w:val="24"/>
        </w:rPr>
        <w:t xml:space="preserve">Je nach Interesse besteht die Möglichkeit, nach erfolgten Ausbildungen Sanitätsdienst an diversen Anlässen zu leisten und diese zu begleiten. </w:t>
      </w:r>
    </w:p>
    <w:p w14:paraId="5770FB1F" w14:textId="77777777" w:rsidR="00856A21" w:rsidRPr="00432D9D" w:rsidRDefault="00856A21" w:rsidP="0006679F">
      <w:pPr>
        <w:rPr>
          <w:rFonts w:cs="Arial"/>
          <w:i w:val="0"/>
          <w:szCs w:val="24"/>
        </w:rPr>
      </w:pPr>
    </w:p>
    <w:p w14:paraId="62F5E2D3" w14:textId="3675D7CF" w:rsidR="00856A21" w:rsidRPr="00432D9D" w:rsidRDefault="00856A21" w:rsidP="00432D9D">
      <w:pPr>
        <w:jc w:val="center"/>
        <w:rPr>
          <w:rFonts w:cs="Arial"/>
          <w:b/>
          <w:bCs/>
          <w:i w:val="0"/>
          <w:szCs w:val="24"/>
        </w:rPr>
      </w:pPr>
      <w:r w:rsidRPr="00432D9D">
        <w:rPr>
          <w:rFonts w:cs="Arial"/>
          <w:b/>
          <w:bCs/>
          <w:i w:val="0"/>
          <w:szCs w:val="24"/>
        </w:rPr>
        <w:t>Konnten wir dein Interesse wecken?</w:t>
      </w:r>
    </w:p>
    <w:p w14:paraId="3CD44A22" w14:textId="77777777" w:rsidR="00856A21" w:rsidRPr="00432D9D" w:rsidRDefault="00856A21" w:rsidP="0006679F">
      <w:pPr>
        <w:rPr>
          <w:rFonts w:cs="Arial"/>
          <w:i w:val="0"/>
          <w:szCs w:val="24"/>
        </w:rPr>
      </w:pPr>
    </w:p>
    <w:p w14:paraId="4E4B082B" w14:textId="26E7C3E4" w:rsidR="00856A21" w:rsidRPr="00432D9D" w:rsidRDefault="00856A21" w:rsidP="0006679F">
      <w:pPr>
        <w:rPr>
          <w:rFonts w:cs="Arial"/>
          <w:i w:val="0"/>
          <w:szCs w:val="24"/>
        </w:rPr>
      </w:pPr>
      <w:r w:rsidRPr="00432D9D">
        <w:rPr>
          <w:rFonts w:cs="Arial"/>
          <w:i w:val="0"/>
          <w:szCs w:val="24"/>
        </w:rPr>
        <w:t xml:space="preserve">Bitte fülle die nachfolgenden Angaben aus, damit wir Kontakt zu dir aufnehmen </w:t>
      </w:r>
      <w:r w:rsidR="00432D9D">
        <w:rPr>
          <w:rFonts w:cs="Arial"/>
          <w:i w:val="0"/>
          <w:szCs w:val="24"/>
        </w:rPr>
        <w:t>können.</w:t>
      </w:r>
    </w:p>
    <w:p w14:paraId="7ADEC814" w14:textId="3ECB30E0" w:rsidR="007E3C5D" w:rsidRDefault="007E3C5D" w:rsidP="0006679F">
      <w:pPr>
        <w:rPr>
          <w:rFonts w:cs="Arial"/>
          <w:i w:val="0"/>
          <w:szCs w:val="24"/>
        </w:rPr>
      </w:pPr>
    </w:p>
    <w:p w14:paraId="6EBC656B" w14:textId="77777777" w:rsidR="00382D6B" w:rsidRDefault="00382D6B" w:rsidP="0006679F">
      <w:pPr>
        <w:rPr>
          <w:rFonts w:cs="Arial"/>
          <w:i w:val="0"/>
          <w:szCs w:val="24"/>
        </w:rPr>
      </w:pPr>
    </w:p>
    <w:p w14:paraId="58B33AB8" w14:textId="6B2C5D31" w:rsidR="00786241" w:rsidRDefault="00702885" w:rsidP="00702885">
      <w:pPr>
        <w:tabs>
          <w:tab w:val="left" w:pos="2552"/>
        </w:tabs>
        <w:spacing w:line="360" w:lineRule="auto"/>
        <w:rPr>
          <w:rFonts w:cs="Arial"/>
          <w:i w:val="0"/>
          <w:szCs w:val="24"/>
        </w:rPr>
      </w:pPr>
      <w:r>
        <w:rPr>
          <w:rFonts w:cs="Arial"/>
          <w:i w:val="0"/>
          <w:szCs w:val="24"/>
        </w:rPr>
        <w:t>Name</w:t>
      </w:r>
      <w:r w:rsidR="004753DD">
        <w:rPr>
          <w:rFonts w:cs="Arial"/>
          <w:i w:val="0"/>
          <w:szCs w:val="24"/>
        </w:rPr>
        <w:t xml:space="preserve"> / Vorname</w:t>
      </w:r>
      <w:r>
        <w:rPr>
          <w:rFonts w:cs="Arial"/>
          <w:i w:val="0"/>
          <w:szCs w:val="24"/>
        </w:rPr>
        <w:tab/>
      </w:r>
      <w:sdt>
        <w:sdtPr>
          <w:rPr>
            <w:rFonts w:cs="Arial"/>
            <w:bCs/>
            <w:i w:val="0"/>
            <w:szCs w:val="24"/>
          </w:rPr>
          <w:id w:val="607395658"/>
          <w:placeholder>
            <w:docPart w:val="93F0C510758D4F1790288548D89770E3"/>
          </w:placeholder>
          <w:showingPlcHdr/>
          <w:text/>
        </w:sdtPr>
        <w:sdtContent>
          <w:r w:rsidR="00786241" w:rsidRPr="00DD47DF">
            <w:rPr>
              <w:rFonts w:cs="Arial"/>
              <w:bCs/>
              <w:i w:val="0"/>
              <w:szCs w:val="24"/>
              <w:shd w:val="clear" w:color="auto" w:fill="DBE5F1" w:themeFill="accent1" w:themeFillTint="33"/>
            </w:rPr>
            <w:t>________________________________________</w:t>
          </w:r>
        </w:sdtContent>
      </w:sdt>
    </w:p>
    <w:p w14:paraId="7500532C" w14:textId="2C98561D" w:rsidR="00702885" w:rsidRDefault="00702885" w:rsidP="00702885">
      <w:pPr>
        <w:tabs>
          <w:tab w:val="left" w:pos="2552"/>
        </w:tabs>
        <w:spacing w:line="360" w:lineRule="auto"/>
        <w:rPr>
          <w:rFonts w:cs="Arial"/>
          <w:i w:val="0"/>
          <w:szCs w:val="24"/>
        </w:rPr>
      </w:pPr>
      <w:r>
        <w:rPr>
          <w:rFonts w:cs="Arial"/>
          <w:i w:val="0"/>
          <w:szCs w:val="24"/>
        </w:rPr>
        <w:t>Telefon</w:t>
      </w:r>
      <w:r w:rsidR="004753DD">
        <w:rPr>
          <w:rFonts w:cs="Arial"/>
          <w:i w:val="0"/>
          <w:szCs w:val="24"/>
        </w:rPr>
        <w:t>-/Mobile</w:t>
      </w:r>
      <w:r>
        <w:rPr>
          <w:rFonts w:cs="Arial"/>
          <w:i w:val="0"/>
          <w:szCs w:val="24"/>
        </w:rPr>
        <w:t>-Nr.</w:t>
      </w:r>
      <w:r>
        <w:rPr>
          <w:rFonts w:cs="Arial"/>
          <w:i w:val="0"/>
          <w:szCs w:val="24"/>
        </w:rPr>
        <w:tab/>
      </w:r>
      <w:sdt>
        <w:sdtPr>
          <w:rPr>
            <w:rFonts w:cs="Arial"/>
            <w:bCs/>
            <w:i w:val="0"/>
            <w:szCs w:val="24"/>
          </w:rPr>
          <w:id w:val="381300827"/>
          <w:placeholder>
            <w:docPart w:val="869CD5C9A08649ADBDDFD302F10A1BDC"/>
          </w:placeholder>
          <w:showingPlcHdr/>
          <w:text/>
        </w:sdtPr>
        <w:sdtContent>
          <w:r w:rsidR="00786241" w:rsidRPr="00DD47DF">
            <w:rPr>
              <w:rFonts w:cs="Arial"/>
              <w:bCs/>
              <w:i w:val="0"/>
              <w:szCs w:val="24"/>
              <w:shd w:val="clear" w:color="auto" w:fill="DBE5F1" w:themeFill="accent1" w:themeFillTint="33"/>
            </w:rPr>
            <w:t>________________________________________</w:t>
          </w:r>
        </w:sdtContent>
      </w:sdt>
    </w:p>
    <w:p w14:paraId="207B8C73" w14:textId="3A39DF8E" w:rsidR="00702885" w:rsidRDefault="00702885" w:rsidP="00702885">
      <w:pPr>
        <w:tabs>
          <w:tab w:val="left" w:pos="2552"/>
        </w:tabs>
        <w:spacing w:line="360" w:lineRule="auto"/>
        <w:rPr>
          <w:rFonts w:cs="Arial"/>
          <w:i w:val="0"/>
          <w:szCs w:val="24"/>
        </w:rPr>
      </w:pPr>
      <w:r>
        <w:rPr>
          <w:rFonts w:cs="Arial"/>
          <w:i w:val="0"/>
          <w:szCs w:val="24"/>
        </w:rPr>
        <w:t>Mail-Adresse</w:t>
      </w:r>
      <w:r>
        <w:rPr>
          <w:rFonts w:cs="Arial"/>
          <w:i w:val="0"/>
          <w:szCs w:val="24"/>
        </w:rPr>
        <w:tab/>
      </w:r>
      <w:sdt>
        <w:sdtPr>
          <w:rPr>
            <w:rFonts w:cs="Arial"/>
            <w:bCs/>
            <w:i w:val="0"/>
            <w:szCs w:val="24"/>
          </w:rPr>
          <w:id w:val="1961222856"/>
          <w:placeholder>
            <w:docPart w:val="7DE8E1743407482783166CD9B3A418CC"/>
          </w:placeholder>
          <w:showingPlcHdr/>
          <w:text/>
        </w:sdtPr>
        <w:sdtContent>
          <w:r w:rsidR="00786241" w:rsidRPr="00DD47DF">
            <w:rPr>
              <w:rFonts w:cs="Arial"/>
              <w:bCs/>
              <w:i w:val="0"/>
              <w:szCs w:val="24"/>
              <w:shd w:val="clear" w:color="auto" w:fill="DBE5F1" w:themeFill="accent1" w:themeFillTint="33"/>
            </w:rPr>
            <w:t>________________________________________</w:t>
          </w:r>
        </w:sdtContent>
      </w:sdt>
    </w:p>
    <w:p w14:paraId="28D9B6E9" w14:textId="77777777" w:rsidR="00702885" w:rsidRDefault="00702885" w:rsidP="00EB5BC2">
      <w:pPr>
        <w:rPr>
          <w:rFonts w:cs="Arial"/>
          <w:i w:val="0"/>
          <w:szCs w:val="24"/>
        </w:rPr>
      </w:pPr>
    </w:p>
    <w:p w14:paraId="7F7916E4" w14:textId="04F328E3" w:rsidR="00432D9D" w:rsidRDefault="00000000" w:rsidP="00432D9D">
      <w:pPr>
        <w:tabs>
          <w:tab w:val="left" w:pos="567"/>
        </w:tabs>
        <w:rPr>
          <w:rFonts w:cs="Arial"/>
          <w:i w:val="0"/>
          <w:szCs w:val="24"/>
        </w:rPr>
      </w:pPr>
      <w:sdt>
        <w:sdtPr>
          <w:rPr>
            <w:rFonts w:cs="Arial"/>
            <w:i w:val="0"/>
            <w:szCs w:val="24"/>
          </w:rPr>
          <w:id w:val="-14366608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2D9D">
            <w:rPr>
              <w:rFonts w:ascii="MS Gothic" w:eastAsia="MS Gothic" w:hAnsi="MS Gothic" w:cs="Arial" w:hint="eastAsia"/>
              <w:i w:val="0"/>
              <w:szCs w:val="24"/>
            </w:rPr>
            <w:t>☐</w:t>
          </w:r>
        </w:sdtContent>
      </w:sdt>
      <w:r w:rsidR="00432D9D">
        <w:rPr>
          <w:rFonts w:cs="Arial"/>
          <w:i w:val="0"/>
          <w:szCs w:val="24"/>
        </w:rPr>
        <w:tab/>
        <w:t>Bitte ladet mich zur nächsten Übung ein.</w:t>
      </w:r>
    </w:p>
    <w:p w14:paraId="12D01495" w14:textId="77777777" w:rsidR="00432D9D" w:rsidRDefault="00432D9D" w:rsidP="00432D9D">
      <w:pPr>
        <w:tabs>
          <w:tab w:val="left" w:pos="567"/>
        </w:tabs>
        <w:rPr>
          <w:rFonts w:cs="Arial"/>
          <w:i w:val="0"/>
          <w:szCs w:val="24"/>
        </w:rPr>
      </w:pPr>
    </w:p>
    <w:p w14:paraId="12D2D923" w14:textId="03EF30B0" w:rsidR="00432D9D" w:rsidRDefault="00000000" w:rsidP="00432D9D">
      <w:pPr>
        <w:tabs>
          <w:tab w:val="left" w:pos="567"/>
        </w:tabs>
        <w:ind w:left="567" w:hanging="567"/>
        <w:rPr>
          <w:rFonts w:cs="Arial"/>
          <w:i w:val="0"/>
          <w:szCs w:val="24"/>
        </w:rPr>
      </w:pPr>
      <w:sdt>
        <w:sdtPr>
          <w:rPr>
            <w:rFonts w:cs="Arial"/>
            <w:i w:val="0"/>
            <w:szCs w:val="24"/>
          </w:rPr>
          <w:id w:val="2076305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2D9D">
            <w:rPr>
              <w:rFonts w:ascii="MS Gothic" w:eastAsia="MS Gothic" w:hAnsi="MS Gothic" w:cs="Arial" w:hint="eastAsia"/>
              <w:i w:val="0"/>
              <w:szCs w:val="24"/>
            </w:rPr>
            <w:t>☐</w:t>
          </w:r>
        </w:sdtContent>
      </w:sdt>
      <w:r w:rsidR="00432D9D">
        <w:rPr>
          <w:rFonts w:cs="Arial"/>
          <w:i w:val="0"/>
          <w:szCs w:val="24"/>
        </w:rPr>
        <w:tab/>
        <w:t>Ich möchte die Samariter Wallisellen finanziell unterstützen und interessiere mich für eine Passivmitgliedschaft. Bitte sendet mir Unterlagen dazu.</w:t>
      </w:r>
    </w:p>
    <w:p w14:paraId="12D6086D" w14:textId="77777777" w:rsidR="00432D9D" w:rsidRDefault="00432D9D" w:rsidP="00EB5BC2">
      <w:pPr>
        <w:rPr>
          <w:rFonts w:cs="Arial"/>
          <w:i w:val="0"/>
          <w:szCs w:val="24"/>
        </w:rPr>
      </w:pPr>
    </w:p>
    <w:p w14:paraId="5DE369FB" w14:textId="77777777" w:rsidR="00EB5BC2" w:rsidRDefault="00EB5BC2" w:rsidP="00EB5BC2">
      <w:pPr>
        <w:rPr>
          <w:rFonts w:cs="Arial"/>
          <w:i w:val="0"/>
          <w:szCs w:val="24"/>
        </w:rPr>
      </w:pPr>
    </w:p>
    <w:p w14:paraId="5AEB11C4" w14:textId="1A46F56A" w:rsidR="00856A21" w:rsidRPr="004753DD" w:rsidRDefault="00856A21" w:rsidP="00EB5BC2">
      <w:pPr>
        <w:rPr>
          <w:rFonts w:cs="Arial"/>
          <w:b/>
          <w:bCs/>
          <w:i w:val="0"/>
          <w:szCs w:val="24"/>
        </w:rPr>
      </w:pPr>
      <w:r w:rsidRPr="004753DD">
        <w:rPr>
          <w:rFonts w:cs="Arial"/>
          <w:b/>
          <w:bCs/>
          <w:i w:val="0"/>
          <w:szCs w:val="24"/>
        </w:rPr>
        <w:t>Wie geht es weiter?</w:t>
      </w:r>
    </w:p>
    <w:p w14:paraId="6F0A018B" w14:textId="67551D3F" w:rsidR="00856A21" w:rsidRDefault="00856A21" w:rsidP="00EB5BC2">
      <w:pPr>
        <w:rPr>
          <w:rFonts w:cs="Arial"/>
          <w:i w:val="0"/>
          <w:szCs w:val="24"/>
        </w:rPr>
      </w:pPr>
    </w:p>
    <w:p w14:paraId="5FEFB068" w14:textId="673A417C" w:rsidR="00856A21" w:rsidRDefault="00856A21" w:rsidP="00EB5BC2">
      <w:pPr>
        <w:rPr>
          <w:rFonts w:cs="Arial"/>
          <w:i w:val="0"/>
          <w:szCs w:val="24"/>
        </w:rPr>
      </w:pPr>
      <w:r>
        <w:rPr>
          <w:rFonts w:cs="Arial"/>
          <w:i w:val="0"/>
          <w:szCs w:val="24"/>
        </w:rPr>
        <w:t xml:space="preserve">Wir nehmen </w:t>
      </w:r>
      <w:r w:rsidR="004753DD">
        <w:rPr>
          <w:rFonts w:cs="Arial"/>
          <w:i w:val="0"/>
          <w:szCs w:val="24"/>
        </w:rPr>
        <w:t>mit</w:t>
      </w:r>
      <w:r>
        <w:rPr>
          <w:rFonts w:cs="Arial"/>
          <w:i w:val="0"/>
          <w:szCs w:val="24"/>
        </w:rPr>
        <w:t xml:space="preserve"> dir Kontakt auf und laden dich zu unseren </w:t>
      </w:r>
      <w:r w:rsidR="004152A1">
        <w:rPr>
          <w:rFonts w:cs="Arial"/>
          <w:i w:val="0"/>
          <w:szCs w:val="24"/>
        </w:rPr>
        <w:t>Anlässen</w:t>
      </w:r>
      <w:r w:rsidR="004753DD">
        <w:rPr>
          <w:rFonts w:cs="Arial"/>
          <w:i w:val="0"/>
          <w:szCs w:val="24"/>
        </w:rPr>
        <w:t xml:space="preserve"> </w:t>
      </w:r>
      <w:r>
        <w:rPr>
          <w:rFonts w:cs="Arial"/>
          <w:i w:val="0"/>
          <w:szCs w:val="24"/>
        </w:rPr>
        <w:t xml:space="preserve">ein. Hier darfst du unverbindlich reinschnuppern. Nach ca. 3 Schnupperbesuchen suchen wir das Gespräch </w:t>
      </w:r>
      <w:r w:rsidR="004753DD">
        <w:rPr>
          <w:rFonts w:cs="Arial"/>
          <w:i w:val="0"/>
          <w:szCs w:val="24"/>
        </w:rPr>
        <w:t>betreffend Aktivmitgliedschaft mit dir.</w:t>
      </w:r>
    </w:p>
    <w:p w14:paraId="0FB63CD0" w14:textId="77777777" w:rsidR="00856A21" w:rsidRDefault="00856A21" w:rsidP="00EB5BC2">
      <w:pPr>
        <w:rPr>
          <w:rFonts w:cs="Arial"/>
          <w:i w:val="0"/>
          <w:szCs w:val="24"/>
        </w:rPr>
      </w:pPr>
    </w:p>
    <w:p w14:paraId="22FA9EFA" w14:textId="07E521E1" w:rsidR="00856A21" w:rsidRDefault="00856A21" w:rsidP="00EB5BC2">
      <w:pPr>
        <w:rPr>
          <w:rFonts w:cs="Arial"/>
          <w:i w:val="0"/>
          <w:szCs w:val="24"/>
        </w:rPr>
      </w:pPr>
      <w:r>
        <w:rPr>
          <w:rFonts w:cs="Arial"/>
          <w:i w:val="0"/>
          <w:szCs w:val="24"/>
        </w:rPr>
        <w:t xml:space="preserve">Falls du während drei Monaten nicht auf unsere Kontaktaufnahme reagierst und auch nicht </w:t>
      </w:r>
      <w:r w:rsidR="004753DD">
        <w:rPr>
          <w:rFonts w:cs="Arial"/>
          <w:i w:val="0"/>
          <w:szCs w:val="24"/>
        </w:rPr>
        <w:t xml:space="preserve">an </w:t>
      </w:r>
      <w:r w:rsidR="004152A1">
        <w:rPr>
          <w:rFonts w:cs="Arial"/>
          <w:i w:val="0"/>
          <w:szCs w:val="24"/>
        </w:rPr>
        <w:t>unsere Anlässe</w:t>
      </w:r>
      <w:r>
        <w:rPr>
          <w:rFonts w:cs="Arial"/>
          <w:i w:val="0"/>
          <w:szCs w:val="24"/>
        </w:rPr>
        <w:t xml:space="preserve"> kommst, werden wir </w:t>
      </w:r>
      <w:r w:rsidR="004152A1">
        <w:rPr>
          <w:rFonts w:cs="Arial"/>
          <w:i w:val="0"/>
          <w:szCs w:val="24"/>
        </w:rPr>
        <w:t>die obigen</w:t>
      </w:r>
      <w:r>
        <w:rPr>
          <w:rFonts w:cs="Arial"/>
          <w:i w:val="0"/>
          <w:szCs w:val="24"/>
        </w:rPr>
        <w:t xml:space="preserve"> Daten</w:t>
      </w:r>
      <w:r w:rsidR="00A372AF">
        <w:rPr>
          <w:rFonts w:cs="Arial"/>
          <w:i w:val="0"/>
          <w:szCs w:val="24"/>
        </w:rPr>
        <w:t xml:space="preserve"> - ohne weitere Nachfrage - </w:t>
      </w:r>
      <w:r>
        <w:rPr>
          <w:rFonts w:cs="Arial"/>
          <w:i w:val="0"/>
          <w:szCs w:val="24"/>
        </w:rPr>
        <w:t xml:space="preserve">vernichten. </w:t>
      </w:r>
    </w:p>
    <w:p w14:paraId="6BD0BF38" w14:textId="77777777" w:rsidR="00E12E97" w:rsidRPr="00432A25" w:rsidRDefault="00E12E97" w:rsidP="0006679F">
      <w:pPr>
        <w:rPr>
          <w:rFonts w:cs="Arial"/>
          <w:i w:val="0"/>
          <w:szCs w:val="24"/>
          <w:highlight w:val="yellow"/>
        </w:rPr>
      </w:pPr>
    </w:p>
    <w:p w14:paraId="00056909" w14:textId="77777777" w:rsidR="00786241" w:rsidRPr="00432A25" w:rsidRDefault="00786241" w:rsidP="0006679F">
      <w:pPr>
        <w:rPr>
          <w:rFonts w:cs="Arial"/>
          <w:i w:val="0"/>
          <w:iCs/>
          <w:szCs w:val="24"/>
          <w:highlight w:val="yellow"/>
        </w:rPr>
      </w:pPr>
    </w:p>
    <w:p w14:paraId="39E18BDB" w14:textId="267A51EC" w:rsidR="00B12B88" w:rsidRPr="00432D9D" w:rsidRDefault="00B12B88" w:rsidP="00B12B88">
      <w:pPr>
        <w:tabs>
          <w:tab w:val="left" w:pos="4536"/>
        </w:tabs>
        <w:rPr>
          <w:rFonts w:cs="Arial"/>
          <w:i w:val="0"/>
          <w:szCs w:val="24"/>
        </w:rPr>
      </w:pPr>
      <w:r w:rsidRPr="00432D9D">
        <w:rPr>
          <w:rFonts w:cs="Arial"/>
          <w:i w:val="0"/>
          <w:szCs w:val="24"/>
        </w:rPr>
        <w:t xml:space="preserve">Datum:  </w:t>
      </w:r>
      <w:r w:rsidR="00432D9D" w:rsidRPr="00432D9D">
        <w:rPr>
          <w:rFonts w:cs="Arial"/>
          <w:i w:val="0"/>
          <w:szCs w:val="24"/>
        </w:rPr>
        <w:t>…………………………….</w:t>
      </w:r>
      <w:r w:rsidRPr="00432D9D">
        <w:rPr>
          <w:rFonts w:cs="Arial"/>
          <w:i w:val="0"/>
          <w:szCs w:val="24"/>
        </w:rPr>
        <w:tab/>
        <w:t>Unterschrift:  ……………………………</w:t>
      </w:r>
    </w:p>
    <w:p w14:paraId="7ED52973" w14:textId="77777777" w:rsidR="00B12B88" w:rsidRPr="00432A25" w:rsidRDefault="00B12B88" w:rsidP="0006679F">
      <w:pPr>
        <w:rPr>
          <w:rFonts w:cs="Arial"/>
          <w:i w:val="0"/>
          <w:iCs/>
          <w:szCs w:val="24"/>
          <w:highlight w:val="yellow"/>
        </w:rPr>
      </w:pPr>
    </w:p>
    <w:p w14:paraId="7E7DC452" w14:textId="77777777" w:rsidR="00B12B88" w:rsidRPr="00432A25" w:rsidRDefault="00B12B88" w:rsidP="0006679F">
      <w:pPr>
        <w:rPr>
          <w:rFonts w:cs="Arial"/>
          <w:i w:val="0"/>
          <w:iCs/>
          <w:szCs w:val="24"/>
          <w:highlight w:val="yellow"/>
        </w:rPr>
      </w:pPr>
    </w:p>
    <w:p w14:paraId="64DDDC9D" w14:textId="77777777" w:rsidR="00B12B88" w:rsidRPr="00432A25" w:rsidRDefault="00B12B88" w:rsidP="0006679F">
      <w:pPr>
        <w:rPr>
          <w:rFonts w:cs="Arial"/>
          <w:i w:val="0"/>
          <w:iCs/>
          <w:szCs w:val="24"/>
          <w:highlight w:val="yellow"/>
        </w:rPr>
      </w:pPr>
    </w:p>
    <w:p w14:paraId="042B2689" w14:textId="7BF40D92" w:rsidR="00B12B88" w:rsidRPr="00B12B88" w:rsidRDefault="00B12B88" w:rsidP="0006679F">
      <w:pPr>
        <w:rPr>
          <w:rFonts w:cs="Arial"/>
          <w:i w:val="0"/>
          <w:iCs/>
          <w:szCs w:val="24"/>
        </w:rPr>
      </w:pPr>
      <w:r w:rsidRPr="00A372AF">
        <w:rPr>
          <w:rFonts w:cs="Arial"/>
          <w:i w:val="0"/>
          <w:szCs w:val="24"/>
        </w:rPr>
        <w:t>Bitte sende das ausgefüllte Anmeld</w:t>
      </w:r>
      <w:r w:rsidR="00E364C3" w:rsidRPr="00A372AF">
        <w:rPr>
          <w:rFonts w:cs="Arial"/>
          <w:i w:val="0"/>
          <w:szCs w:val="24"/>
        </w:rPr>
        <w:t>e</w:t>
      </w:r>
      <w:r w:rsidRPr="00A372AF">
        <w:rPr>
          <w:rFonts w:cs="Arial"/>
          <w:i w:val="0"/>
          <w:szCs w:val="24"/>
        </w:rPr>
        <w:t xml:space="preserve">formular an: Samariter Wallisellen, c/o </w:t>
      </w:r>
      <w:r w:rsidR="00382D6B" w:rsidRPr="00A372AF">
        <w:rPr>
          <w:rFonts w:cs="Arial"/>
          <w:i w:val="0"/>
          <w:szCs w:val="24"/>
        </w:rPr>
        <w:t xml:space="preserve">Sandra Strässler, </w:t>
      </w:r>
      <w:r w:rsidR="00784585" w:rsidRPr="00A372AF">
        <w:rPr>
          <w:rFonts w:cs="Arial"/>
          <w:i w:val="0"/>
          <w:szCs w:val="24"/>
        </w:rPr>
        <w:t xml:space="preserve">Steinackerweg 8, 8304 Wallisellen, </w:t>
      </w:r>
      <w:r w:rsidRPr="00A372AF">
        <w:rPr>
          <w:rFonts w:cs="Arial"/>
          <w:i w:val="0"/>
          <w:szCs w:val="24"/>
        </w:rPr>
        <w:t>oder via Mail an</w:t>
      </w:r>
      <w:r w:rsidR="00E364C3" w:rsidRPr="00A372AF">
        <w:rPr>
          <w:rFonts w:cs="Arial"/>
          <w:i w:val="0"/>
          <w:szCs w:val="24"/>
        </w:rPr>
        <w:t xml:space="preserve"> </w:t>
      </w:r>
      <w:hyperlink r:id="rId6" w:history="1">
        <w:r w:rsidR="00E364C3" w:rsidRPr="00A372AF">
          <w:rPr>
            <w:rStyle w:val="Hyperlink"/>
            <w:rFonts w:cs="Arial"/>
            <w:i w:val="0"/>
            <w:szCs w:val="24"/>
          </w:rPr>
          <w:t>aktuar@samariter8304.ch</w:t>
        </w:r>
      </w:hyperlink>
      <w:r w:rsidR="00E364C3" w:rsidRPr="00A372AF">
        <w:rPr>
          <w:rFonts w:cs="Arial"/>
          <w:i w:val="0"/>
          <w:szCs w:val="24"/>
        </w:rPr>
        <w:t>.</w:t>
      </w:r>
    </w:p>
    <w:sectPr w:rsidR="00B12B88" w:rsidRPr="00B12B88" w:rsidSect="007E3C5D">
      <w:headerReference w:type="default" r:id="rId7"/>
      <w:footerReference w:type="default" r:id="rId8"/>
      <w:type w:val="continuous"/>
      <w:pgSz w:w="11906" w:h="16838" w:code="9"/>
      <w:pgMar w:top="964" w:right="849" w:bottom="1134" w:left="1134" w:header="284" w:footer="551" w:gutter="0"/>
      <w:cols w:space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9441B" w14:textId="77777777" w:rsidR="004032D2" w:rsidRPr="00295DA8" w:rsidRDefault="004032D2" w:rsidP="00295DA8">
      <w:r w:rsidRPr="00295DA8">
        <w:separator/>
      </w:r>
    </w:p>
  </w:endnote>
  <w:endnote w:type="continuationSeparator" w:id="0">
    <w:p w14:paraId="42DF44E8" w14:textId="77777777" w:rsidR="004032D2" w:rsidRPr="00295DA8" w:rsidRDefault="004032D2" w:rsidP="00295DA8">
      <w:r w:rsidRPr="00295D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BC611" w14:textId="77777777" w:rsidR="008141EA" w:rsidRPr="008141EA" w:rsidRDefault="008141EA" w:rsidP="008141EA">
    <w:pPr>
      <w:pStyle w:val="Fuzeile"/>
      <w:rPr>
        <w:rFonts w:ascii="Arial" w:hAnsi="Arial" w:cs="Arial"/>
        <w:sz w:val="24"/>
        <w:szCs w:val="24"/>
      </w:rPr>
    </w:pPr>
  </w:p>
  <w:p w14:paraId="27CF80D1" w14:textId="77777777" w:rsidR="008141EA" w:rsidRPr="008141EA" w:rsidRDefault="008141EA" w:rsidP="008141EA">
    <w:pPr>
      <w:pStyle w:val="Fuzeile"/>
      <w:pBdr>
        <w:top w:val="single" w:sz="4" w:space="1" w:color="auto"/>
      </w:pBdr>
      <w:rPr>
        <w:rFonts w:ascii="Arial" w:hAnsi="Arial" w:cs="Arial"/>
        <w:sz w:val="16"/>
        <w:szCs w:val="16"/>
      </w:rPr>
    </w:pPr>
  </w:p>
  <w:p w14:paraId="7C64DA41" w14:textId="5553158C" w:rsidR="008141EA" w:rsidRPr="008141EA" w:rsidRDefault="00053878" w:rsidP="00053878">
    <w:pPr>
      <w:pStyle w:val="Fuzeile"/>
      <w:tabs>
        <w:tab w:val="clear" w:pos="9072"/>
        <w:tab w:val="right" w:pos="9923"/>
      </w:tabs>
      <w:rPr>
        <w:rFonts w:ascii="Arial" w:hAnsi="Arial" w:cs="Arial"/>
        <w:sz w:val="18"/>
        <w:szCs w:val="18"/>
      </w:rPr>
    </w:pPr>
    <w:r w:rsidRPr="00802F3D">
      <w:rPr>
        <w:rFonts w:ascii="Arial" w:hAnsi="Arial" w:cs="Arial"/>
        <w:sz w:val="18"/>
        <w:szCs w:val="18"/>
      </w:rPr>
      <w:t>samariter_wallisellen@gmx.ch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Version: 09/1015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320D1" w14:textId="77777777" w:rsidR="004032D2" w:rsidRPr="00295DA8" w:rsidRDefault="004032D2" w:rsidP="00295DA8">
      <w:r w:rsidRPr="00295DA8">
        <w:separator/>
      </w:r>
    </w:p>
  </w:footnote>
  <w:footnote w:type="continuationSeparator" w:id="0">
    <w:p w14:paraId="12427CDE" w14:textId="77777777" w:rsidR="004032D2" w:rsidRPr="00295DA8" w:rsidRDefault="004032D2" w:rsidP="00295DA8">
      <w:r w:rsidRPr="00295D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D44F4" w14:textId="7DFF38D8" w:rsidR="00F86CFA" w:rsidRPr="00F86CFA" w:rsidRDefault="00F078D2" w:rsidP="00F86CFA">
    <w:pPr>
      <w:tabs>
        <w:tab w:val="left" w:pos="5387"/>
      </w:tabs>
      <w:outlineLvl w:val="0"/>
      <w:rPr>
        <w:rFonts w:cs="Arial"/>
        <w:iCs/>
        <w:sz w:val="18"/>
      </w:rPr>
    </w:pPr>
    <w:r w:rsidRPr="00F078D2">
      <w:rPr>
        <w:rFonts w:cs="Arial"/>
        <w:iCs/>
        <w:noProof/>
        <w:sz w:val="18"/>
      </w:rPr>
      <w:drawing>
        <wp:anchor distT="0" distB="0" distL="114300" distR="114300" simplePos="0" relativeHeight="251660288" behindDoc="0" locked="0" layoutInCell="1" allowOverlap="1" wp14:anchorId="5A352D02" wp14:editId="1334EDCF">
          <wp:simplePos x="0" y="0"/>
          <wp:positionH relativeFrom="column">
            <wp:posOffset>5513070</wp:posOffset>
          </wp:positionH>
          <wp:positionV relativeFrom="paragraph">
            <wp:posOffset>10160</wp:posOffset>
          </wp:positionV>
          <wp:extent cx="1203960" cy="601980"/>
          <wp:effectExtent l="0" t="0" r="0" b="7620"/>
          <wp:wrapNone/>
          <wp:docPr id="228760587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72095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0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AB26CB" w14:textId="7E692373" w:rsidR="00F86CFA" w:rsidRDefault="00F86CFA" w:rsidP="00F86CFA">
    <w:pPr>
      <w:tabs>
        <w:tab w:val="left" w:pos="5387"/>
      </w:tabs>
      <w:outlineLvl w:val="0"/>
      <w:rPr>
        <w:rFonts w:cs="Arial"/>
        <w:i w:val="0"/>
        <w:sz w:val="18"/>
      </w:rPr>
    </w:pPr>
    <w:r w:rsidRPr="00316FDE">
      <w:rPr>
        <w:rFonts w:cs="Arial"/>
        <w:i w:val="0"/>
        <w:noProof/>
      </w:rPr>
      <w:drawing>
        <wp:anchor distT="0" distB="0" distL="114300" distR="114300" simplePos="0" relativeHeight="251659264" behindDoc="0" locked="0" layoutInCell="1" allowOverlap="1" wp14:anchorId="3BD41AC6" wp14:editId="5313DFDE">
          <wp:simplePos x="0" y="0"/>
          <wp:positionH relativeFrom="margin">
            <wp:posOffset>8744</wp:posOffset>
          </wp:positionH>
          <wp:positionV relativeFrom="paragraph">
            <wp:posOffset>7620</wp:posOffset>
          </wp:positionV>
          <wp:extent cx="2067804" cy="416498"/>
          <wp:effectExtent l="0" t="0" r="0" b="3175"/>
          <wp:wrapNone/>
          <wp:docPr id="1018451331" name="Grafik 10184513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804" cy="4164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6FDE">
      <w:rPr>
        <w:rFonts w:cs="Arial"/>
        <w:i w:val="0"/>
        <w:sz w:val="18"/>
      </w:rPr>
      <w:tab/>
      <w:t>Samariter Wallisellen</w:t>
    </w:r>
  </w:p>
  <w:p w14:paraId="4F2743E7" w14:textId="145AB01E" w:rsidR="00316FDE" w:rsidRPr="00316FDE" w:rsidRDefault="00316FDE" w:rsidP="00F86CFA">
    <w:pPr>
      <w:tabs>
        <w:tab w:val="left" w:pos="5387"/>
      </w:tabs>
      <w:outlineLvl w:val="0"/>
      <w:rPr>
        <w:rFonts w:cs="Arial"/>
        <w:i w:val="0"/>
        <w:sz w:val="18"/>
      </w:rPr>
    </w:pPr>
    <w:r>
      <w:rPr>
        <w:rFonts w:cs="Arial"/>
        <w:i w:val="0"/>
        <w:sz w:val="18"/>
      </w:rPr>
      <w:tab/>
      <w:t>c/o Christian Mattes</w:t>
    </w:r>
  </w:p>
  <w:p w14:paraId="58FC3800" w14:textId="2E317336" w:rsidR="00F86CFA" w:rsidRPr="00316FDE" w:rsidRDefault="00F86CFA" w:rsidP="00F86CFA">
    <w:pPr>
      <w:tabs>
        <w:tab w:val="left" w:pos="5387"/>
      </w:tabs>
      <w:outlineLvl w:val="0"/>
      <w:rPr>
        <w:rFonts w:cs="Arial"/>
        <w:i w:val="0"/>
        <w:sz w:val="18"/>
      </w:rPr>
    </w:pPr>
    <w:r w:rsidRPr="00316FDE">
      <w:rPr>
        <w:rFonts w:cs="Arial"/>
        <w:i w:val="0"/>
        <w:sz w:val="18"/>
      </w:rPr>
      <w:tab/>
      <w:t>Opfikonerstrasse 64</w:t>
    </w:r>
    <w:r w:rsidR="008141EA" w:rsidRPr="00316FDE">
      <w:rPr>
        <w:rFonts w:cs="Arial"/>
        <w:i w:val="0"/>
        <w:sz w:val="18"/>
      </w:rPr>
      <w:t>, 8304 Wallisellen</w:t>
    </w:r>
  </w:p>
  <w:p w14:paraId="5EFD3463" w14:textId="5C927F23" w:rsidR="00F86CFA" w:rsidRPr="00316FDE" w:rsidRDefault="00F86CFA" w:rsidP="00F86CFA">
    <w:pPr>
      <w:tabs>
        <w:tab w:val="left" w:pos="5387"/>
      </w:tabs>
      <w:outlineLvl w:val="0"/>
      <w:rPr>
        <w:rFonts w:cs="Arial"/>
        <w:i w:val="0"/>
        <w:sz w:val="18"/>
      </w:rPr>
    </w:pPr>
    <w:r w:rsidRPr="00316FDE">
      <w:rPr>
        <w:rFonts w:cs="Arial"/>
        <w:i w:val="0"/>
        <w:sz w:val="18"/>
      </w:rPr>
      <w:tab/>
    </w:r>
    <w:r w:rsidR="008141EA" w:rsidRPr="00316FDE">
      <w:rPr>
        <w:rFonts w:cs="Arial"/>
        <w:i w:val="0"/>
        <w:sz w:val="18"/>
      </w:rPr>
      <w:t>www.samariter</w:t>
    </w:r>
    <w:r w:rsidR="00316FDE">
      <w:rPr>
        <w:rFonts w:cs="Arial"/>
        <w:i w:val="0"/>
        <w:sz w:val="18"/>
      </w:rPr>
      <w:t>8304</w:t>
    </w:r>
    <w:r w:rsidR="008141EA" w:rsidRPr="00316FDE">
      <w:rPr>
        <w:rFonts w:cs="Arial"/>
        <w:i w:val="0"/>
        <w:sz w:val="18"/>
      </w:rPr>
      <w:t>.ch</w:t>
    </w:r>
  </w:p>
  <w:p w14:paraId="32CF9262" w14:textId="77777777" w:rsidR="00F86CFA" w:rsidRPr="00316FDE" w:rsidRDefault="00F86CFA" w:rsidP="008141EA">
    <w:pPr>
      <w:pBdr>
        <w:between w:val="single" w:sz="4" w:space="1" w:color="auto"/>
      </w:pBdr>
      <w:tabs>
        <w:tab w:val="left" w:pos="5387"/>
      </w:tabs>
      <w:outlineLvl w:val="0"/>
      <w:rPr>
        <w:rFonts w:cs="Arial"/>
        <w:i w:val="0"/>
        <w:sz w:val="18"/>
      </w:rPr>
    </w:pPr>
  </w:p>
  <w:p w14:paraId="602F79F7" w14:textId="77777777" w:rsidR="00F86CFA" w:rsidRPr="00F86CFA" w:rsidRDefault="00F86CFA" w:rsidP="008141EA">
    <w:pPr>
      <w:pBdr>
        <w:between w:val="single" w:sz="4" w:space="1" w:color="auto"/>
      </w:pBdr>
      <w:tabs>
        <w:tab w:val="left" w:pos="5387"/>
      </w:tabs>
      <w:outlineLvl w:val="0"/>
      <w:rPr>
        <w:rFonts w:cs="Arial"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uYRJ3gZ2tkLB6TOOKjOI1Sr+r7gkyM12rqty5wG8fuMVSsoloV6mNSW8uLCIBfZ1Indk3olkz397aANQLIjX3A==" w:salt="iLKU/rsD1lhaBRdDQR/KGA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CFA"/>
    <w:rsid w:val="00001C8C"/>
    <w:rsid w:val="00013058"/>
    <w:rsid w:val="0002424B"/>
    <w:rsid w:val="00024D3C"/>
    <w:rsid w:val="0005252D"/>
    <w:rsid w:val="00053878"/>
    <w:rsid w:val="00066218"/>
    <w:rsid w:val="0006679F"/>
    <w:rsid w:val="0012182B"/>
    <w:rsid w:val="00122C54"/>
    <w:rsid w:val="00123BA4"/>
    <w:rsid w:val="001707DD"/>
    <w:rsid w:val="00175399"/>
    <w:rsid w:val="0018121B"/>
    <w:rsid w:val="001D7555"/>
    <w:rsid w:val="001E7325"/>
    <w:rsid w:val="002150AF"/>
    <w:rsid w:val="00295DA8"/>
    <w:rsid w:val="003059E9"/>
    <w:rsid w:val="00307280"/>
    <w:rsid w:val="003160DE"/>
    <w:rsid w:val="00316FDE"/>
    <w:rsid w:val="0031737C"/>
    <w:rsid w:val="00382D6B"/>
    <w:rsid w:val="004032D2"/>
    <w:rsid w:val="00406306"/>
    <w:rsid w:val="00413ACC"/>
    <w:rsid w:val="004152A1"/>
    <w:rsid w:val="00432A25"/>
    <w:rsid w:val="00432D9D"/>
    <w:rsid w:val="00437D0B"/>
    <w:rsid w:val="00462F9A"/>
    <w:rsid w:val="00472CDC"/>
    <w:rsid w:val="004753DD"/>
    <w:rsid w:val="0048072D"/>
    <w:rsid w:val="004A0AA8"/>
    <w:rsid w:val="004B0F1E"/>
    <w:rsid w:val="004D0BC7"/>
    <w:rsid w:val="004F25B6"/>
    <w:rsid w:val="004F4083"/>
    <w:rsid w:val="00503290"/>
    <w:rsid w:val="0052135E"/>
    <w:rsid w:val="00543338"/>
    <w:rsid w:val="00582A89"/>
    <w:rsid w:val="0058651F"/>
    <w:rsid w:val="0059417E"/>
    <w:rsid w:val="005C318D"/>
    <w:rsid w:val="005E1D7C"/>
    <w:rsid w:val="006454BE"/>
    <w:rsid w:val="00655DAC"/>
    <w:rsid w:val="006562C0"/>
    <w:rsid w:val="0067534B"/>
    <w:rsid w:val="006F7158"/>
    <w:rsid w:val="00702885"/>
    <w:rsid w:val="00711475"/>
    <w:rsid w:val="00746DB8"/>
    <w:rsid w:val="00760A43"/>
    <w:rsid w:val="00773F4C"/>
    <w:rsid w:val="00784585"/>
    <w:rsid w:val="00786241"/>
    <w:rsid w:val="007869B3"/>
    <w:rsid w:val="007D677B"/>
    <w:rsid w:val="007E392B"/>
    <w:rsid w:val="007E3C5D"/>
    <w:rsid w:val="007F30CC"/>
    <w:rsid w:val="00800B80"/>
    <w:rsid w:val="00802F3D"/>
    <w:rsid w:val="008141EA"/>
    <w:rsid w:val="00837C4A"/>
    <w:rsid w:val="00856A21"/>
    <w:rsid w:val="0088785D"/>
    <w:rsid w:val="008977B0"/>
    <w:rsid w:val="008A1CDB"/>
    <w:rsid w:val="008B0C77"/>
    <w:rsid w:val="008F439E"/>
    <w:rsid w:val="00925783"/>
    <w:rsid w:val="0093447E"/>
    <w:rsid w:val="00935E48"/>
    <w:rsid w:val="00970A58"/>
    <w:rsid w:val="009A2C42"/>
    <w:rsid w:val="009B0A1D"/>
    <w:rsid w:val="009B4B2E"/>
    <w:rsid w:val="009C6035"/>
    <w:rsid w:val="009C79B0"/>
    <w:rsid w:val="00A053C8"/>
    <w:rsid w:val="00A372AF"/>
    <w:rsid w:val="00A541B7"/>
    <w:rsid w:val="00A56F44"/>
    <w:rsid w:val="00A72A60"/>
    <w:rsid w:val="00A94395"/>
    <w:rsid w:val="00AC1A97"/>
    <w:rsid w:val="00AF35DF"/>
    <w:rsid w:val="00B12B88"/>
    <w:rsid w:val="00B9663C"/>
    <w:rsid w:val="00B96FA0"/>
    <w:rsid w:val="00C04BA8"/>
    <w:rsid w:val="00C804CE"/>
    <w:rsid w:val="00C8772B"/>
    <w:rsid w:val="00C90A79"/>
    <w:rsid w:val="00C937CA"/>
    <w:rsid w:val="00C94E0E"/>
    <w:rsid w:val="00CA2296"/>
    <w:rsid w:val="00CB1EAF"/>
    <w:rsid w:val="00CC1880"/>
    <w:rsid w:val="00D06F6E"/>
    <w:rsid w:val="00D17BF2"/>
    <w:rsid w:val="00D22AF6"/>
    <w:rsid w:val="00D27A29"/>
    <w:rsid w:val="00D56FAD"/>
    <w:rsid w:val="00D60DF7"/>
    <w:rsid w:val="00D66423"/>
    <w:rsid w:val="00D709F0"/>
    <w:rsid w:val="00D75B72"/>
    <w:rsid w:val="00DB7D7E"/>
    <w:rsid w:val="00DC4A66"/>
    <w:rsid w:val="00DE7A34"/>
    <w:rsid w:val="00E12E97"/>
    <w:rsid w:val="00E364C3"/>
    <w:rsid w:val="00E6791D"/>
    <w:rsid w:val="00E67B3D"/>
    <w:rsid w:val="00E81D8C"/>
    <w:rsid w:val="00E91D2D"/>
    <w:rsid w:val="00EB5BC2"/>
    <w:rsid w:val="00ED6153"/>
    <w:rsid w:val="00EE5D44"/>
    <w:rsid w:val="00F078D2"/>
    <w:rsid w:val="00F30680"/>
    <w:rsid w:val="00F31244"/>
    <w:rsid w:val="00F33FFC"/>
    <w:rsid w:val="00F44DA3"/>
    <w:rsid w:val="00F45FAF"/>
    <w:rsid w:val="00F86CFA"/>
    <w:rsid w:val="00FA78C5"/>
    <w:rsid w:val="00FB6B45"/>
    <w:rsid w:val="00FF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E19D0AF"/>
  <w15:docId w15:val="{DF33A67F-7663-4FDA-9854-5D442CCA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679F"/>
    <w:pPr>
      <w:spacing w:after="0" w:line="240" w:lineRule="auto"/>
    </w:pPr>
    <w:rPr>
      <w:rFonts w:ascii="Arial" w:eastAsia="Times New Roman" w:hAnsi="Arial" w:cs="Times New Roman"/>
      <w:i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7A2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7A29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27A29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nhideWhenUsed/>
    <w:rsid w:val="00295DA8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i w:val="0"/>
      <w:noProof/>
      <w:sz w:val="22"/>
      <w:szCs w:val="22"/>
      <w:lang w:eastAsia="ja-JP"/>
    </w:rPr>
  </w:style>
  <w:style w:type="character" w:customStyle="1" w:styleId="KopfzeileZchn">
    <w:name w:val="Kopfzeile Zchn"/>
    <w:basedOn w:val="Absatz-Standardschriftart"/>
    <w:link w:val="Kopfzeile"/>
    <w:uiPriority w:val="99"/>
    <w:rsid w:val="00295DA8"/>
  </w:style>
  <w:style w:type="paragraph" w:styleId="Fuzeile">
    <w:name w:val="footer"/>
    <w:basedOn w:val="Standard"/>
    <w:link w:val="FuzeileZchn"/>
    <w:uiPriority w:val="99"/>
    <w:unhideWhenUsed/>
    <w:rsid w:val="00295DA8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i w:val="0"/>
      <w:noProof/>
      <w:sz w:val="22"/>
      <w:szCs w:val="22"/>
      <w:lang w:eastAsia="ja-JP"/>
    </w:rPr>
  </w:style>
  <w:style w:type="character" w:customStyle="1" w:styleId="FuzeileZchn">
    <w:name w:val="Fußzeile Zchn"/>
    <w:basedOn w:val="Absatz-Standardschriftart"/>
    <w:link w:val="Fuzeile"/>
    <w:uiPriority w:val="99"/>
    <w:rsid w:val="00295DA8"/>
  </w:style>
  <w:style w:type="table" w:styleId="Tabellenraster">
    <w:name w:val="Table Grid"/>
    <w:basedOn w:val="NormaleTabelle"/>
    <w:uiPriority w:val="59"/>
    <w:rsid w:val="00316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784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tuar@samariter8304.ch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in\Documents\Samariter\SV%20Wallisellen\Rechnun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F0C510758D4F1790288548D89770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1F4291-C345-4404-9D03-2CFE89E2F5D0}"/>
      </w:docPartPr>
      <w:docPartBody>
        <w:p w:rsidR="00DC7A1E" w:rsidRDefault="00246B23" w:rsidP="00246B23">
          <w:pPr>
            <w:pStyle w:val="93F0C510758D4F1790288548D89770E3"/>
          </w:pPr>
          <w:r w:rsidRPr="00DD47DF">
            <w:rPr>
              <w:rFonts w:cs="Arial"/>
              <w:bCs/>
              <w:shd w:val="clear" w:color="auto" w:fill="D9E2F3" w:themeFill="accent1" w:themeFillTint="33"/>
            </w:rPr>
            <w:t>________________________________________</w:t>
          </w:r>
        </w:p>
      </w:docPartBody>
    </w:docPart>
    <w:docPart>
      <w:docPartPr>
        <w:name w:val="869CD5C9A08649ADBDDFD302F10A1B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A4D48F-D516-4025-A7EA-E6A9FA026984}"/>
      </w:docPartPr>
      <w:docPartBody>
        <w:p w:rsidR="00DC7A1E" w:rsidRDefault="00246B23" w:rsidP="00246B23">
          <w:pPr>
            <w:pStyle w:val="869CD5C9A08649ADBDDFD302F10A1BDC"/>
          </w:pPr>
          <w:r w:rsidRPr="00DD47DF">
            <w:rPr>
              <w:rFonts w:cs="Arial"/>
              <w:bCs/>
              <w:shd w:val="clear" w:color="auto" w:fill="D9E2F3" w:themeFill="accent1" w:themeFillTint="33"/>
            </w:rPr>
            <w:t>________________________________________</w:t>
          </w:r>
        </w:p>
      </w:docPartBody>
    </w:docPart>
    <w:docPart>
      <w:docPartPr>
        <w:name w:val="7DE8E1743407482783166CD9B3A418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D362CA-CB13-4E6B-956B-C26F19F5649C}"/>
      </w:docPartPr>
      <w:docPartBody>
        <w:p w:rsidR="00DC7A1E" w:rsidRDefault="00246B23" w:rsidP="00246B23">
          <w:pPr>
            <w:pStyle w:val="7DE8E1743407482783166CD9B3A418CC"/>
          </w:pPr>
          <w:r w:rsidRPr="00DD47DF">
            <w:rPr>
              <w:rFonts w:cs="Arial"/>
              <w:bCs/>
              <w:shd w:val="clear" w:color="auto" w:fill="D9E2F3" w:themeFill="accent1" w:themeFillTint="33"/>
            </w:rPr>
            <w:t>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B23"/>
    <w:rsid w:val="001E7325"/>
    <w:rsid w:val="00235ABD"/>
    <w:rsid w:val="00246B23"/>
    <w:rsid w:val="002808CD"/>
    <w:rsid w:val="0031737C"/>
    <w:rsid w:val="0048072D"/>
    <w:rsid w:val="00576EE5"/>
    <w:rsid w:val="00583509"/>
    <w:rsid w:val="008A1CDB"/>
    <w:rsid w:val="008B0C77"/>
    <w:rsid w:val="00A72A60"/>
    <w:rsid w:val="00B37D38"/>
    <w:rsid w:val="00BB7CF4"/>
    <w:rsid w:val="00BF6382"/>
    <w:rsid w:val="00D22AF6"/>
    <w:rsid w:val="00DC7A1E"/>
    <w:rsid w:val="00F65F88"/>
    <w:rsid w:val="00F701A1"/>
    <w:rsid w:val="00FC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3F0C510758D4F1790288548D89770E3">
    <w:name w:val="93F0C510758D4F1790288548D89770E3"/>
    <w:rsid w:val="00246B23"/>
  </w:style>
  <w:style w:type="paragraph" w:customStyle="1" w:styleId="869CD5C9A08649ADBDDFD302F10A1BDC">
    <w:name w:val="869CD5C9A08649ADBDDFD302F10A1BDC"/>
    <w:rsid w:val="00246B23"/>
  </w:style>
  <w:style w:type="paragraph" w:customStyle="1" w:styleId="7DE8E1743407482783166CD9B3A418CC">
    <w:name w:val="7DE8E1743407482783166CD9B3A418CC"/>
    <w:rsid w:val="00246B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Rechnung</Template>
  <TotalTime>0</TotalTime>
  <Pages>1</Pages>
  <Words>242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Stalder</dc:creator>
  <cp:keywords/>
  <dc:description/>
  <cp:lastModifiedBy>Karin Stalder</cp:lastModifiedBy>
  <cp:revision>11</cp:revision>
  <cp:lastPrinted>2025-09-13T14:27:00Z</cp:lastPrinted>
  <dcterms:created xsi:type="dcterms:W3CDTF">2025-01-27T14:22:00Z</dcterms:created>
  <dcterms:modified xsi:type="dcterms:W3CDTF">2025-09-13T14:40:00Z</dcterms:modified>
</cp:coreProperties>
</file>